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88E1B15" w14:textId="1C490778" w:rsidR="008A771F" w:rsidRDefault="00673D18" w:rsidP="008A771F">
      <w:r>
        <w:rPr>
          <w:noProof/>
          <w:lang w:val="fr-FR" w:eastAsia="fr-FR"/>
        </w:rPr>
        <w:drawing>
          <wp:anchor distT="0" distB="0" distL="114300" distR="114300" simplePos="0" relativeHeight="251680768" behindDoc="0" locked="0" layoutInCell="1" allowOverlap="1" wp14:anchorId="6EA4FBDA" wp14:editId="4EF914DA">
            <wp:simplePos x="0" y="0"/>
            <wp:positionH relativeFrom="page">
              <wp:posOffset>2966720</wp:posOffset>
            </wp:positionH>
            <wp:positionV relativeFrom="page">
              <wp:posOffset>4634865</wp:posOffset>
            </wp:positionV>
            <wp:extent cx="1981200" cy="1827530"/>
            <wp:effectExtent l="0" t="0" r="0" b="0"/>
            <wp:wrapThrough wrapText="bothSides">
              <wp:wrapPolygon edited="0">
                <wp:start x="15785" y="600"/>
                <wp:lineTo x="8308" y="1201"/>
                <wp:lineTo x="277" y="3903"/>
                <wp:lineTo x="554" y="19213"/>
                <wp:lineTo x="2215" y="19814"/>
                <wp:lineTo x="9969" y="20414"/>
                <wp:lineTo x="13569" y="20414"/>
                <wp:lineTo x="13846" y="19814"/>
                <wp:lineTo x="20215" y="15611"/>
                <wp:lineTo x="20492" y="600"/>
                <wp:lineTo x="15785" y="600"/>
              </wp:wrapPolygon>
            </wp:wrapThrough>
            <wp:docPr id="5" name="Image 5" descr="HD:Users:hylanebenchabo:Desktop:DOSSIER VP À METTRE SUR FETCH:TPA-235:TPA-235-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D:Users:hylanebenchabo:Desktop:DOSSIER VP À METTRE SUR FETCH:TPA-235:TPA-235-box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AB0">
        <w:rPr>
          <w:noProof/>
          <w:lang w:val="fr-FR" w:eastAsia="fr-FR"/>
        </w:rPr>
        <w:drawing>
          <wp:anchor distT="0" distB="0" distL="114300" distR="114300" simplePos="0" relativeHeight="251679744" behindDoc="0" locked="0" layoutInCell="1" allowOverlap="1" wp14:anchorId="20266F24" wp14:editId="59CCD707">
            <wp:simplePos x="0" y="0"/>
            <wp:positionH relativeFrom="page">
              <wp:posOffset>1828165</wp:posOffset>
            </wp:positionH>
            <wp:positionV relativeFrom="page">
              <wp:posOffset>1560830</wp:posOffset>
            </wp:positionV>
            <wp:extent cx="2276475" cy="3074035"/>
            <wp:effectExtent l="0" t="0" r="0" b="0"/>
            <wp:wrapThrough wrapText="bothSides">
              <wp:wrapPolygon edited="0">
                <wp:start x="0" y="0"/>
                <wp:lineTo x="0" y="21417"/>
                <wp:lineTo x="21449" y="21417"/>
                <wp:lineTo x="21449" y="0"/>
                <wp:lineTo x="0" y="0"/>
              </wp:wrapPolygon>
            </wp:wrapThrough>
            <wp:docPr id="4" name="Image 4" descr="HD:Users:hylanebenchabo:Desktop:DOSSIER VP À METTRE SUR FETCH:TPA-235:tpa-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D:Users:hylanebenchabo:Desktop:DOSSIER VP À METTRE SUR FETCH:TPA-235:tpa-2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7CB">
        <w:rPr>
          <w:rFonts w:ascii="Calibri" w:hAnsi="Calibri"/>
          <w:noProof/>
          <w:lang w:val="fr-FR" w:eastAsia="fr-FR"/>
        </w:rPr>
        <w:pict w14:anchorId="0FD1B8FF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0" type="#_x0000_t202" style="position:absolute;margin-left:755.7pt;margin-top:31.5pt;width:74.05pt;height:22.5pt;z-index:251653120;mso-wrap-edited:f;mso-wrap-distance-left:3.2mm;mso-position-horizontal-relative:text;mso-position-vertical-relative:page" wrapcoords="-533 0 -800 2160 -1066 25200 22933 25200 22666 720 21866 0 -533 0" fillcolor="red" stroked="f">
            <v:fill o:detectmouseclick="t"/>
            <v:shadow on="t" opacity="22282f" mv:blur="38100f" offset="0,2pt"/>
            <v:textbox style="mso-next-textbox:#_x0000_s1030" inset=".5mm,.5mm,.5mm,.5mm">
              <w:txbxContent>
                <w:p w14:paraId="000687E9" w14:textId="53593209" w:rsidR="003B0AB0" w:rsidRPr="00FE32F4" w:rsidRDefault="003B0AB0" w:rsidP="008A771F">
                  <w:pPr>
                    <w:jc w:val="center"/>
                    <w:rPr>
                      <w:rFonts w:ascii="Calibri" w:hAnsi="Calibri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FFFFFF"/>
                      <w:sz w:val="28"/>
                      <w:szCs w:val="28"/>
                    </w:rPr>
                    <w:t>TPA-235</w:t>
                  </w:r>
                </w:p>
              </w:txbxContent>
            </v:textbox>
            <w10:wrap type="tight" anchory="page"/>
          </v:shape>
        </w:pict>
      </w:r>
      <w:r w:rsidR="00574740">
        <w:rPr>
          <w:noProof/>
          <w:lang w:val="fr-FR" w:eastAsia="fr-FR"/>
        </w:rPr>
        <w:drawing>
          <wp:anchor distT="0" distB="0" distL="114300" distR="114300" simplePos="0" relativeHeight="251662336" behindDoc="0" locked="0" layoutInCell="1" allowOverlap="1" wp14:anchorId="51D8AD40" wp14:editId="364365DE">
            <wp:simplePos x="0" y="0"/>
            <wp:positionH relativeFrom="page">
              <wp:posOffset>2396490</wp:posOffset>
            </wp:positionH>
            <wp:positionV relativeFrom="page">
              <wp:posOffset>6999605</wp:posOffset>
            </wp:positionV>
            <wp:extent cx="655320" cy="181610"/>
            <wp:effectExtent l="0" t="0" r="0" b="0"/>
            <wp:wrapNone/>
            <wp:docPr id="27" name="Image 27" descr="220px-Logo_Dekra_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20px-Logo_Dekra_200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8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7CB">
        <w:rPr>
          <w:noProof/>
          <w:lang w:val="fr-FR" w:eastAsia="fr-FR"/>
        </w:rPr>
        <w:pict w14:anchorId="5E2CD151">
          <v:shape id="_x0000_s1206" type="#_x0000_t202" style="position:absolute;margin-left:431.25pt;margin-top:84.7pt;width:398.5pt;height:436.1pt;z-index:251656192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60" inset=",7.2pt,,7.2pt">
              <w:txbxContent>
                <w:p w14:paraId="0D74ABD7" w14:textId="77777777" w:rsidR="003B0AB0" w:rsidRPr="007B39AA" w:rsidRDefault="003B0AB0" w:rsidP="008A771F">
                  <w:pPr>
                    <w:rPr>
                      <w:rFonts w:ascii="Century Gothic" w:eastAsia="Heiti TC Medium" w:hAnsi="Century Gothic"/>
                      <w:b/>
                      <w:bCs/>
                      <w:spacing w:val="30"/>
                      <w:w w:val="0"/>
                      <w:sz w:val="20"/>
                      <w:szCs w:val="22"/>
                    </w:rPr>
                  </w:pPr>
                  <w:r>
                    <w:rPr>
                      <w:rFonts w:ascii="Century Gothic" w:eastAsia="Heiti TC Medium" w:hAnsi="Century Gothic"/>
                      <w:b/>
                      <w:bCs/>
                      <w:spacing w:val="30"/>
                      <w:w w:val="0"/>
                      <w:sz w:val="20"/>
                      <w:szCs w:val="22"/>
                    </w:rPr>
                    <w:t xml:space="preserve"> </w:t>
                  </w:r>
                  <w:r w:rsidRPr="008526EA">
                    <w:rPr>
                      <w:rFonts w:ascii="Century Gothic" w:eastAsia="Heiti TC Medium" w:hAnsi="Century Gothic"/>
                      <w:b/>
                      <w:bCs/>
                      <w:spacing w:val="30"/>
                      <w:w w:val="0"/>
                      <w:sz w:val="20"/>
                      <w:szCs w:val="22"/>
                      <w:u w:val="single"/>
                    </w:rPr>
                    <w:t>CARACTERISTIQUES</w:t>
                  </w:r>
                </w:p>
                <w:tbl>
                  <w:tblPr>
                    <w:tblW w:w="5306" w:type="dxa"/>
                    <w:tblInd w:w="208" w:type="dxa"/>
                    <w:tblLook w:val="04A0" w:firstRow="1" w:lastRow="0" w:firstColumn="1" w:lastColumn="0" w:noHBand="0" w:noVBand="1"/>
                  </w:tblPr>
                  <w:tblGrid>
                    <w:gridCol w:w="5306"/>
                  </w:tblGrid>
                  <w:tr w:rsidR="003B0AB0" w:rsidRPr="0011389A" w14:paraId="5A8F4EED" w14:textId="77777777">
                    <w:trPr>
                      <w:trHeight w:val="2732"/>
                    </w:trPr>
                    <w:tc>
                      <w:tcPr>
                        <w:tcW w:w="5306" w:type="dxa"/>
                      </w:tcPr>
                      <w:p w14:paraId="30EF0E72" w14:textId="754212D0" w:rsidR="003B0AB0" w:rsidRDefault="003B0AB0" w:rsidP="003316B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  <w:lang w:val="fr-FR" w:eastAsia="fr-FR"/>
                          </w:rPr>
                        </w:pPr>
                      </w:p>
                      <w:p w14:paraId="1D6E0261" w14:textId="77777777" w:rsidR="003B0AB0" w:rsidRDefault="003B0AB0" w:rsidP="003316B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FFFFFF"/>
                            <w:sz w:val="20"/>
                            <w:szCs w:val="20"/>
                            <w:lang w:val="fr-FR" w:eastAsia="fr-FR"/>
                          </w:rPr>
                        </w:pPr>
                      </w:p>
                      <w:p w14:paraId="120CC3F6" w14:textId="2468E373" w:rsidR="003B0AB0" w:rsidRDefault="003B0AB0" w:rsidP="00360C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  <w:lang w:val="fr-FR" w:eastAsia="fr-FR"/>
                          </w:rPr>
                        </w:pPr>
                        <w:r>
                          <w:rPr>
                            <w:rFonts w:ascii="Times New Roman" w:hAnsi="Times New Roman"/>
                            <w:color w:val="FF0000"/>
                            <w:sz w:val="20"/>
                            <w:szCs w:val="20"/>
                            <w:lang w:val="fr-FR" w:eastAsia="fr-FR"/>
                          </w:rPr>
                          <w:t xml:space="preserve">•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  <w:lang w:val="fr-FR" w:eastAsia="fr-FR"/>
                          </w:rPr>
                          <w:t>Graduation par 40g</w:t>
                        </w:r>
                      </w:p>
                      <w:p w14:paraId="3FD39DC7" w14:textId="766A98B4" w:rsidR="003B0AB0" w:rsidRDefault="003B0AB0" w:rsidP="00360C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  <w:lang w:val="fr-FR" w:eastAsia="fr-FR"/>
                          </w:rPr>
                        </w:pPr>
                        <w:r>
                          <w:rPr>
                            <w:rFonts w:ascii="Times New Roman" w:hAnsi="Times New Roman"/>
                            <w:color w:val="FF0000"/>
                            <w:sz w:val="20"/>
                            <w:szCs w:val="20"/>
                            <w:lang w:val="fr-FR" w:eastAsia="fr-FR"/>
                          </w:rPr>
                          <w:t xml:space="preserve">•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  <w:lang w:val="fr-FR" w:eastAsia="fr-FR"/>
                          </w:rPr>
                          <w:t>Bol amovible</w:t>
                        </w:r>
                      </w:p>
                      <w:p w14:paraId="18D9C408" w14:textId="2DBCC07A" w:rsidR="003B0AB0" w:rsidRPr="00DC78F6" w:rsidRDefault="003B0AB0" w:rsidP="00360C4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  <w:lang w:val="fr-FR" w:eastAsia="fr-FR"/>
                          </w:rPr>
                        </w:pPr>
                        <w:r>
                          <w:rPr>
                            <w:rFonts w:ascii="Times New Roman" w:hAnsi="Times New Roman"/>
                            <w:color w:val="FF0000"/>
                            <w:sz w:val="20"/>
                            <w:szCs w:val="20"/>
                            <w:lang w:val="fr-FR" w:eastAsia="fr-FR"/>
                          </w:rPr>
                          <w:t xml:space="preserve">•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  <w:lang w:val="fr-FR" w:eastAsia="fr-FR"/>
                          </w:rPr>
                          <w:t>Pesée maximale 5Kg</w:t>
                        </w:r>
                      </w:p>
                      <w:p w14:paraId="0EC681FF" w14:textId="77777777" w:rsidR="003B0AB0" w:rsidRPr="00DC78F6" w:rsidRDefault="003B0AB0" w:rsidP="00DC78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  <w:lang w:val="fr-FR" w:eastAsia="fr-FR"/>
                          </w:rPr>
                        </w:pPr>
                      </w:p>
                      <w:p w14:paraId="1838EAAB" w14:textId="3DF0BCAE" w:rsidR="003B0AB0" w:rsidRPr="005256C8" w:rsidRDefault="003B0AB0" w:rsidP="00DC78F6">
                        <w:pPr>
                          <w:rPr>
                            <w:rFonts w:ascii="Times New Roman" w:hAnsi="Times New Roman"/>
                            <w:w w:val="0"/>
                            <w:sz w:val="18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FF0000"/>
                            <w:sz w:val="20"/>
                            <w:szCs w:val="20"/>
                            <w:lang w:val="fr-FR" w:eastAsia="fr-FR"/>
                          </w:rPr>
                          <w:t xml:space="preserve">•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  <w:lang w:val="fr-FR" w:eastAsia="fr-FR"/>
                          </w:rPr>
                          <w:t>DEEE : 0,04</w:t>
                        </w:r>
                        <w:r w:rsidRPr="00DC78F6"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  <w:lang w:val="fr-FR" w:eastAsia="fr-FR"/>
                          </w:rPr>
                          <w:t xml:space="preserve"> € TTC</w:t>
                        </w:r>
                      </w:p>
                    </w:tc>
                  </w:tr>
                </w:tbl>
                <w:p w14:paraId="463CE6BC" w14:textId="77777777" w:rsidR="003B0AB0" w:rsidRDefault="003B0AB0" w:rsidP="008A771F">
                  <w:pPr>
                    <w:rPr>
                      <w:rFonts w:ascii="Calibri" w:hAnsi="Calibri"/>
                      <w:w w:val="0"/>
                      <w:sz w:val="22"/>
                      <w:lang w:val="fr-FR"/>
                    </w:rPr>
                  </w:pPr>
                </w:p>
                <w:p w14:paraId="296C8D8B" w14:textId="77777777" w:rsidR="003B0AB0" w:rsidRPr="007B39AA" w:rsidRDefault="003B0AB0" w:rsidP="008A771F">
                  <w:pPr>
                    <w:rPr>
                      <w:rFonts w:ascii="Century Gothic" w:eastAsia="Heiti TC Medium" w:hAnsi="Century Gothic"/>
                      <w:b/>
                      <w:bCs/>
                      <w:spacing w:val="30"/>
                      <w:w w:val="0"/>
                      <w:sz w:val="20"/>
                      <w:szCs w:val="22"/>
                      <w:u w:val="single"/>
                    </w:rPr>
                  </w:pPr>
                  <w:r>
                    <w:rPr>
                      <w:rFonts w:ascii="Calibri" w:hAnsi="Calibri"/>
                      <w:w w:val="0"/>
                      <w:sz w:val="22"/>
                      <w:lang w:val="fr-FR"/>
                    </w:rPr>
                    <w:t xml:space="preserve"> </w:t>
                  </w:r>
                  <w:r w:rsidRPr="008526EA">
                    <w:rPr>
                      <w:rFonts w:ascii="Century Gothic" w:eastAsia="Heiti TC Medium" w:hAnsi="Century Gothic"/>
                      <w:b/>
                      <w:bCs/>
                      <w:spacing w:val="30"/>
                      <w:w w:val="0"/>
                      <w:sz w:val="20"/>
                      <w:szCs w:val="22"/>
                      <w:u w:val="single"/>
                    </w:rPr>
                    <w:t>LOGISTIQUE</w:t>
                  </w:r>
                </w:p>
                <w:p w14:paraId="447EDFC4" w14:textId="77777777" w:rsidR="003B0AB0" w:rsidRPr="0011389A" w:rsidRDefault="003B0AB0" w:rsidP="008A771F">
                  <w:pPr>
                    <w:rPr>
                      <w:rFonts w:ascii="Calibri" w:hAnsi="Calibri"/>
                      <w:w w:val="0"/>
                      <w:sz w:val="22"/>
                      <w:lang w:val="fr-FR"/>
                    </w:rPr>
                  </w:pPr>
                </w:p>
                <w:tbl>
                  <w:tblPr>
                    <w:tblW w:w="7594" w:type="dxa"/>
                    <w:tblInd w:w="165" w:type="dxa"/>
                    <w:tblBorders>
                      <w:top w:val="single" w:sz="8" w:space="0" w:color="8064A2"/>
                      <w:bottom w:val="single" w:sz="8" w:space="0" w:color="8064A2"/>
                    </w:tblBorders>
                    <w:tblLook w:val="04A0" w:firstRow="1" w:lastRow="0" w:firstColumn="1" w:lastColumn="0" w:noHBand="0" w:noVBand="1"/>
                  </w:tblPr>
                  <w:tblGrid>
                    <w:gridCol w:w="2011"/>
                    <w:gridCol w:w="2012"/>
                    <w:gridCol w:w="2012"/>
                    <w:gridCol w:w="1559"/>
                  </w:tblGrid>
                  <w:tr w:rsidR="003B0AB0" w:rsidRPr="0011389A" w14:paraId="38294BCD" w14:textId="77777777">
                    <w:trPr>
                      <w:trHeight w:val="249"/>
                    </w:trPr>
                    <w:tc>
                      <w:tcPr>
                        <w:tcW w:w="4023" w:type="dxa"/>
                        <w:gridSpan w:val="2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525B4CFA" w14:textId="77777777" w:rsidR="003B0AB0" w:rsidRPr="007A3B70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6"/>
                            <w:szCs w:val="16"/>
                          </w:rPr>
                        </w:pPr>
                        <w:r w:rsidRPr="007A3B70">
                          <w:rPr>
                            <w:rFonts w:ascii="Century Gothic" w:hAnsi="Century Gothic"/>
                            <w:b/>
                            <w:bCs/>
                            <w:w w:val="0"/>
                            <w:sz w:val="16"/>
                            <w:szCs w:val="16"/>
                          </w:rPr>
                          <w:t>PRODUIT</w:t>
                        </w:r>
                      </w:p>
                    </w:tc>
                    <w:tc>
                      <w:tcPr>
                        <w:tcW w:w="3571" w:type="dxa"/>
                        <w:gridSpan w:val="2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13A4E671" w14:textId="77777777" w:rsidR="003B0AB0" w:rsidRPr="0011389A" w:rsidRDefault="003B0AB0" w:rsidP="008A771F">
                        <w:pPr>
                          <w:rPr>
                            <w:rFonts w:ascii="Century Gothic" w:hAnsi="Century Gothic"/>
                            <w:spacing w:val="20"/>
                            <w:w w:val="0"/>
                            <w:sz w:val="18"/>
                            <w:szCs w:val="22"/>
                          </w:rPr>
                        </w:pPr>
                        <w:r w:rsidRPr="007A3B70">
                          <w:rPr>
                            <w:rFonts w:ascii="Century Gothic" w:hAnsi="Century Gothic"/>
                            <w:b/>
                            <w:bCs/>
                            <w:w w:val="0"/>
                            <w:sz w:val="16"/>
                            <w:szCs w:val="16"/>
                          </w:rPr>
                          <w:t>MASTER CARTON</w:t>
                        </w:r>
                      </w:p>
                    </w:tc>
                  </w:tr>
                  <w:tr w:rsidR="003B0AB0" w:rsidRPr="0011389A" w14:paraId="4F4A27EE" w14:textId="77777777">
                    <w:trPr>
                      <w:trHeight w:val="249"/>
                    </w:trPr>
                    <w:tc>
                      <w:tcPr>
                        <w:tcW w:w="2011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234DCDA4" w14:textId="77777777" w:rsidR="003B0AB0" w:rsidRPr="0011389A" w:rsidRDefault="003B0AB0" w:rsidP="008A771F">
                        <w:pPr>
                          <w:rPr>
                            <w:rFonts w:ascii="Century Gothic" w:hAnsi="Century Gothic"/>
                            <w:bCs/>
                            <w:w w:val="0"/>
                            <w:sz w:val="18"/>
                            <w:szCs w:val="22"/>
                          </w:rPr>
                        </w:pPr>
                        <w:proofErr w:type="spellStart"/>
                        <w:r w:rsidRPr="0011389A">
                          <w:rPr>
                            <w:rFonts w:ascii="Century Gothic" w:hAnsi="Century Gothic"/>
                            <w:bCs/>
                            <w:w w:val="0"/>
                            <w:sz w:val="18"/>
                            <w:szCs w:val="22"/>
                          </w:rPr>
                          <w:t>Gencod</w:t>
                        </w:r>
                        <w:proofErr w:type="spellEnd"/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7AD6E211" w14:textId="12F48386" w:rsidR="003B0AB0" w:rsidRPr="00DE43D0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000000"/>
                            <w:sz w:val="18"/>
                            <w:szCs w:val="18"/>
                          </w:rPr>
                          <w:t>3760196092315</w:t>
                        </w:r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20ABB00C" w14:textId="77777777" w:rsidR="003B0AB0" w:rsidRPr="0011389A" w:rsidRDefault="003B0AB0" w:rsidP="008A771F">
                        <w:pPr>
                          <w:rPr>
                            <w:rFonts w:ascii="Century Gothic" w:hAnsi="Century Gothic"/>
                            <w:bCs/>
                            <w:w w:val="0"/>
                            <w:sz w:val="18"/>
                            <w:szCs w:val="22"/>
                          </w:rPr>
                        </w:pPr>
                        <w:r>
                          <w:rPr>
                            <w:rFonts w:ascii="Century Gothic" w:hAnsi="Century Gothic"/>
                            <w:bCs/>
                            <w:w w:val="0"/>
                            <w:sz w:val="18"/>
                            <w:szCs w:val="22"/>
                          </w:rPr>
                          <w:t xml:space="preserve">UVC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758D7839" w14:textId="1ABA9144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</w:tr>
                  <w:tr w:rsidR="003B0AB0" w:rsidRPr="0011389A" w14:paraId="769167F6" w14:textId="77777777">
                    <w:trPr>
                      <w:trHeight w:val="249"/>
                    </w:trPr>
                    <w:tc>
                      <w:tcPr>
                        <w:tcW w:w="2011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6AEAADCD" w14:textId="010869DB" w:rsidR="003B0AB0" w:rsidRPr="0011389A" w:rsidRDefault="003B0AB0" w:rsidP="008A771F">
                        <w:pPr>
                          <w:rPr>
                            <w:rFonts w:ascii="Century Gothic" w:hAnsi="Century Gothic"/>
                            <w:bCs/>
                            <w:w w:val="0"/>
                            <w:sz w:val="18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bCs/>
                            <w:w w:val="0"/>
                            <w:sz w:val="18"/>
                            <w:szCs w:val="22"/>
                          </w:rPr>
                          <w:t>Poids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bCs/>
                            <w:w w:val="0"/>
                            <w:sz w:val="18"/>
                            <w:szCs w:val="22"/>
                          </w:rPr>
                          <w:t xml:space="preserve">  (kg)</w:t>
                        </w:r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481A713B" w14:textId="79293E82" w:rsidR="003B0AB0" w:rsidRPr="005C6F3C" w:rsidRDefault="003B0AB0" w:rsidP="0001756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3976C3AB" w14:textId="3AD1B559" w:rsidR="003B0AB0" w:rsidRDefault="003B0AB0" w:rsidP="008A771F">
                        <w:pPr>
                          <w:rPr>
                            <w:rFonts w:ascii="Century Gothic" w:hAnsi="Century Gothic"/>
                            <w:bCs/>
                            <w:w w:val="0"/>
                            <w:sz w:val="18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bCs/>
                            <w:w w:val="0"/>
                            <w:sz w:val="18"/>
                            <w:szCs w:val="22"/>
                          </w:rPr>
                          <w:t>Poids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bCs/>
                            <w:w w:val="0"/>
                            <w:sz w:val="18"/>
                            <w:szCs w:val="22"/>
                          </w:rPr>
                          <w:t xml:space="preserve"> (kg)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1C3D4BCB" w14:textId="442F3C11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</w:tr>
                  <w:tr w:rsidR="003B0AB0" w:rsidRPr="0011389A" w14:paraId="2ACE059D" w14:textId="77777777">
                    <w:trPr>
                      <w:trHeight w:val="249"/>
                    </w:trPr>
                    <w:tc>
                      <w:tcPr>
                        <w:tcW w:w="2011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434E3191" w14:textId="299D017F" w:rsidR="003B0AB0" w:rsidRPr="0011389A" w:rsidRDefault="003B0AB0" w:rsidP="008A771F">
                        <w:pPr>
                          <w:rPr>
                            <w:rFonts w:ascii="Century Gothic" w:hAnsi="Century Gothic"/>
                            <w:bCs/>
                            <w:w w:val="0"/>
                            <w:sz w:val="18"/>
                            <w:szCs w:val="22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/>
                            <w:bCs/>
                            <w:w w:val="0"/>
                            <w:sz w:val="18"/>
                            <w:szCs w:val="22"/>
                          </w:rPr>
                          <w:t>Dimension(</w:t>
                        </w:r>
                        <w:proofErr w:type="gramEnd"/>
                        <w:r>
                          <w:rPr>
                            <w:rFonts w:ascii="Century Gothic" w:hAnsi="Century Gothic"/>
                            <w:bCs/>
                            <w:w w:val="0"/>
                            <w:sz w:val="18"/>
                            <w:szCs w:val="22"/>
                          </w:rPr>
                          <w:t>cm)</w:t>
                        </w:r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29D0626A" w14:textId="3E4FF9C9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3A5C5513" w14:textId="1A26F96B" w:rsidR="003B0AB0" w:rsidRPr="0011389A" w:rsidRDefault="003B0AB0" w:rsidP="008A771F">
                        <w:pPr>
                          <w:rPr>
                            <w:rFonts w:ascii="Century Gothic" w:hAnsi="Century Gothic"/>
                            <w:bCs/>
                            <w:w w:val="0"/>
                            <w:sz w:val="18"/>
                            <w:szCs w:val="22"/>
                          </w:rPr>
                        </w:pPr>
                        <w:r>
                          <w:rPr>
                            <w:rFonts w:ascii="Century Gothic" w:hAnsi="Century Gothic"/>
                            <w:bCs/>
                            <w:w w:val="0"/>
                            <w:sz w:val="18"/>
                            <w:szCs w:val="22"/>
                          </w:rPr>
                          <w:t>Dimension (cm)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03388835" w14:textId="63203EC1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</w:tr>
                  <w:tr w:rsidR="003B0AB0" w:rsidRPr="0011389A" w14:paraId="08226C44" w14:textId="77777777">
                    <w:trPr>
                      <w:trHeight w:val="249"/>
                    </w:trPr>
                    <w:tc>
                      <w:tcPr>
                        <w:tcW w:w="2011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14:paraId="3CBA1FE5" w14:textId="77777777" w:rsidR="003B0AB0" w:rsidRDefault="003B0AB0" w:rsidP="008A771F">
                        <w:pPr>
                          <w:rPr>
                            <w:rFonts w:ascii="Century Gothic" w:hAnsi="Century Gothic"/>
                            <w:bCs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14:paraId="4B666616" w14:textId="77777777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14:paraId="3267484A" w14:textId="77777777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</w:tcPr>
                      <w:p w14:paraId="3F4D00BF" w14:textId="77777777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</w:tr>
                  <w:tr w:rsidR="003B0AB0" w:rsidRPr="0011389A" w14:paraId="55CAB6A7" w14:textId="77777777">
                    <w:trPr>
                      <w:trHeight w:val="249"/>
                    </w:trPr>
                    <w:tc>
                      <w:tcPr>
                        <w:tcW w:w="4023" w:type="dxa"/>
                        <w:gridSpan w:val="2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2BA02E1E" w14:textId="77777777" w:rsidR="003B0AB0" w:rsidRPr="007A3B70" w:rsidRDefault="003B0AB0" w:rsidP="008A771F">
                        <w:pPr>
                          <w:rPr>
                            <w:rFonts w:ascii="Century Gothic" w:hAnsi="Century Gothic"/>
                            <w:b/>
                            <w:w w:val="0"/>
                            <w:sz w:val="16"/>
                            <w:szCs w:val="16"/>
                          </w:rPr>
                        </w:pPr>
                        <w:r w:rsidRPr="007A3B70">
                          <w:rPr>
                            <w:rFonts w:ascii="Century Gothic" w:hAnsi="Century Gothic"/>
                            <w:b/>
                            <w:bCs/>
                            <w:w w:val="0"/>
                            <w:sz w:val="16"/>
                            <w:szCs w:val="16"/>
                          </w:rPr>
                          <w:t>DONNEES LOGISTIQUES ENTREPOT</w:t>
                        </w:r>
                      </w:p>
                    </w:tc>
                    <w:tc>
                      <w:tcPr>
                        <w:tcW w:w="3571" w:type="dxa"/>
                        <w:gridSpan w:val="2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3B15FE54" w14:textId="77777777" w:rsidR="003B0AB0" w:rsidRPr="0047502E" w:rsidRDefault="003B0AB0" w:rsidP="008A771F">
                        <w:pPr>
                          <w:rPr>
                            <w:rFonts w:ascii="Century Gothic" w:hAnsi="Century Gothic"/>
                            <w:b/>
                            <w:w w:val="0"/>
                            <w:sz w:val="18"/>
                            <w:szCs w:val="22"/>
                          </w:rPr>
                        </w:pPr>
                        <w:r w:rsidRPr="007A3B70">
                          <w:rPr>
                            <w:rFonts w:ascii="Century Gothic" w:hAnsi="Century Gothic"/>
                            <w:b/>
                            <w:w w:val="0"/>
                            <w:sz w:val="16"/>
                            <w:szCs w:val="16"/>
                          </w:rPr>
                          <w:t>QUANTITE CONTAINER</w:t>
                        </w:r>
                      </w:p>
                    </w:tc>
                  </w:tr>
                  <w:tr w:rsidR="003B0AB0" w:rsidRPr="0011389A" w14:paraId="5664A6F3" w14:textId="77777777">
                    <w:trPr>
                      <w:trHeight w:val="268"/>
                    </w:trPr>
                    <w:tc>
                      <w:tcPr>
                        <w:tcW w:w="2011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5CCE1236" w14:textId="77777777" w:rsidR="003B0AB0" w:rsidRPr="0047502E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  <w:r w:rsidRPr="0047502E"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  <w:t>Palette</w:t>
                        </w:r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689D90E2" w14:textId="77777777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7FCC242F" w14:textId="77777777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55952977" w14:textId="77777777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</w:tr>
                  <w:tr w:rsidR="003B0AB0" w:rsidRPr="0011389A" w14:paraId="1E6287FC" w14:textId="77777777">
                    <w:trPr>
                      <w:trHeight w:val="268"/>
                    </w:trPr>
                    <w:tc>
                      <w:tcPr>
                        <w:tcW w:w="2011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6E65A79E" w14:textId="77777777" w:rsidR="003B0AB0" w:rsidRPr="0047502E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  <w:proofErr w:type="spellStart"/>
                        <w:r w:rsidRPr="0047502E"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  <w:t>Qte</w:t>
                        </w:r>
                        <w:proofErr w:type="spellEnd"/>
                        <w:r w:rsidRPr="0047502E"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  <w:t xml:space="preserve"> </w:t>
                        </w:r>
                        <w:proofErr w:type="spellStart"/>
                        <w:r w:rsidRPr="0047502E"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  <w:t>Couche</w:t>
                        </w:r>
                        <w:proofErr w:type="spellEnd"/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4CDC5574" w14:textId="05C0816E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3BC72320" w14:textId="77777777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  <w: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  <w:t>20’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619B5040" w14:textId="67145624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</w:tr>
                  <w:tr w:rsidR="003B0AB0" w:rsidRPr="0011389A" w14:paraId="6EBC66B0" w14:textId="77777777">
                    <w:trPr>
                      <w:trHeight w:val="249"/>
                    </w:trPr>
                    <w:tc>
                      <w:tcPr>
                        <w:tcW w:w="2011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45079521" w14:textId="77777777" w:rsidR="003B0AB0" w:rsidRPr="0047502E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  <w:proofErr w:type="spellStart"/>
                        <w:r w:rsidRPr="0047502E"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  <w:t>Nbre</w:t>
                        </w:r>
                        <w:proofErr w:type="spellEnd"/>
                        <w:r w:rsidRPr="0047502E"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  <w:t xml:space="preserve"> </w:t>
                        </w:r>
                        <w:proofErr w:type="spellStart"/>
                        <w:r w:rsidRPr="0047502E"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  <w:t>couche</w:t>
                        </w:r>
                        <w:proofErr w:type="spellEnd"/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4EF0F0DF" w14:textId="44121BC7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0C558BB5" w14:textId="77777777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  <w: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  <w:t>40 Ft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48DD596C" w14:textId="12398FBA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</w:tr>
                  <w:tr w:rsidR="003B0AB0" w:rsidRPr="0011389A" w14:paraId="03FB5F0B" w14:textId="77777777">
                    <w:trPr>
                      <w:trHeight w:val="172"/>
                    </w:trPr>
                    <w:tc>
                      <w:tcPr>
                        <w:tcW w:w="2011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4CBC61B4" w14:textId="77777777" w:rsidR="003B0AB0" w:rsidRPr="0047502E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  <w:proofErr w:type="spellStart"/>
                        <w:r w:rsidRPr="0047502E"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  <w:t>Qte</w:t>
                        </w:r>
                        <w:proofErr w:type="spellEnd"/>
                        <w:r w:rsidRPr="0047502E"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  <w:t xml:space="preserve"> </w:t>
                        </w:r>
                        <w:proofErr w:type="spellStart"/>
                        <w:r w:rsidRPr="0047502E"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  <w:t>Colis</w:t>
                        </w:r>
                        <w:proofErr w:type="spellEnd"/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71FD024A" w14:textId="1282EEDC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124DD12A" w14:textId="77777777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  <w: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  <w:t>40 HQ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4E5DEA89" w14:textId="454B9495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</w:tr>
                  <w:tr w:rsidR="003B0AB0" w:rsidRPr="0011389A" w14:paraId="39E7CB49" w14:textId="77777777">
                    <w:trPr>
                      <w:trHeight w:val="172"/>
                    </w:trPr>
                    <w:tc>
                      <w:tcPr>
                        <w:tcW w:w="2011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5D79D13B" w14:textId="77777777" w:rsidR="003B0AB0" w:rsidRPr="0047502E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  <w:proofErr w:type="spellStart"/>
                        <w:r w:rsidRPr="0047502E"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  <w:t>Qte</w:t>
                        </w:r>
                        <w:proofErr w:type="spellEnd"/>
                        <w:r w:rsidRPr="0047502E"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  <w:t xml:space="preserve"> </w:t>
                        </w:r>
                        <w:proofErr w:type="spellStart"/>
                        <w:r w:rsidRPr="0047502E"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  <w:t>Pièces</w:t>
                        </w:r>
                        <w:proofErr w:type="spellEnd"/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255CB308" w14:textId="2059E896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704CF147" w14:textId="77777777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</w:tcPr>
                      <w:p w14:paraId="52D1138C" w14:textId="77777777" w:rsidR="003B0AB0" w:rsidRPr="0011389A" w:rsidRDefault="003B0AB0" w:rsidP="008A771F">
                        <w:pPr>
                          <w:rPr>
                            <w:rFonts w:ascii="Century Gothic" w:hAnsi="Century Gothic"/>
                            <w:w w:val="0"/>
                            <w:sz w:val="18"/>
                            <w:szCs w:val="22"/>
                          </w:rPr>
                        </w:pPr>
                      </w:p>
                    </w:tc>
                  </w:tr>
                </w:tbl>
                <w:p w14:paraId="0C6E78CE" w14:textId="77777777" w:rsidR="003B0AB0" w:rsidRPr="0011389A" w:rsidRDefault="003B0AB0" w:rsidP="008A771F">
                  <w:pPr>
                    <w:rPr>
                      <w:rFonts w:ascii="Calibri" w:hAnsi="Calibri"/>
                      <w:w w:val="0"/>
                      <w:sz w:val="22"/>
                      <w:lang w:val="fr-FR"/>
                    </w:rPr>
                  </w:pPr>
                </w:p>
                <w:p w14:paraId="051D1CAE" w14:textId="77777777" w:rsidR="003B0AB0" w:rsidRPr="0011389A" w:rsidRDefault="003B0AB0" w:rsidP="008A771F">
                  <w:pPr>
                    <w:rPr>
                      <w:rFonts w:ascii="Calibri" w:hAnsi="Calibri"/>
                      <w:w w:val="0"/>
                      <w:sz w:val="22"/>
                      <w:lang w:val="fr-FR"/>
                    </w:rPr>
                  </w:pPr>
                </w:p>
                <w:p w14:paraId="48E1E845" w14:textId="77777777" w:rsidR="003B0AB0" w:rsidRDefault="003B0AB0" w:rsidP="008A771F">
                  <w:pPr>
                    <w:jc w:val="center"/>
                    <w:rPr>
                      <w:rFonts w:ascii="Calibri" w:hAnsi="Calibri"/>
                      <w:w w:val="0"/>
                      <w:sz w:val="16"/>
                      <w:lang w:val="fr-FR"/>
                    </w:rPr>
                  </w:pPr>
                </w:p>
                <w:p w14:paraId="1D988D97" w14:textId="77777777" w:rsidR="003B0AB0" w:rsidRDefault="003B0AB0" w:rsidP="008A771F">
                  <w:pPr>
                    <w:jc w:val="center"/>
                    <w:rPr>
                      <w:rFonts w:ascii="Calibri" w:hAnsi="Calibri"/>
                      <w:w w:val="0"/>
                      <w:sz w:val="16"/>
                      <w:lang w:val="fr-FR"/>
                    </w:rPr>
                  </w:pPr>
                </w:p>
                <w:p w14:paraId="007C8A43" w14:textId="77777777" w:rsidR="003B0AB0" w:rsidRPr="0011389A" w:rsidRDefault="003B0AB0" w:rsidP="008A771F">
                  <w:pPr>
                    <w:jc w:val="right"/>
                    <w:rPr>
                      <w:rFonts w:ascii="Calibri" w:hAnsi="Calibri"/>
                      <w:w w:val="0"/>
                      <w:sz w:val="22"/>
                      <w:lang w:val="fr-FR"/>
                    </w:rPr>
                  </w:pPr>
                </w:p>
                <w:p w14:paraId="44D0ECDA" w14:textId="77777777" w:rsidR="003B0AB0" w:rsidRPr="0011389A" w:rsidRDefault="003B0AB0">
                  <w:pPr>
                    <w:rPr>
                      <w:w w:val="0"/>
                    </w:rPr>
                  </w:pPr>
                </w:p>
              </w:txbxContent>
            </v:textbox>
            <w10:wrap type="tight" anchorx="page" anchory="page"/>
          </v:shape>
        </w:pict>
      </w:r>
      <w:r w:rsidR="008917CB">
        <w:rPr>
          <w:noProof/>
        </w:rPr>
        <w:pict w14:anchorId="7866FFC4">
          <v:shape id="_x0000_s1031" type="#_x0000_t202" style="position:absolute;margin-left:102.7pt;margin-top:70.65pt;width:265.55pt;height:39.3pt;z-index:251654144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1" inset=",7.2pt,,7.2pt">
              <w:txbxContent>
                <w:p w14:paraId="6EB70591" w14:textId="05003B70" w:rsidR="003B0AB0" w:rsidRDefault="003B0AB0" w:rsidP="006D1C22">
                  <w:pPr>
                    <w:jc w:val="center"/>
                  </w:pPr>
                  <w:r>
                    <w:rPr>
                      <w:rFonts w:ascii="Century Gothic" w:hAnsi="Century Gothic"/>
                      <w:lang w:val="fr-FR"/>
                    </w:rPr>
                    <w:t>Pèse Aliments</w:t>
                  </w:r>
                </w:p>
                <w:p w14:paraId="5F01E391" w14:textId="77777777" w:rsidR="003B0AB0" w:rsidRDefault="003B0AB0"/>
              </w:txbxContent>
            </v:textbox>
            <w10:wrap type="tight" anchorx="page" anchory="page"/>
          </v:shape>
        </w:pict>
      </w:r>
      <w:r w:rsidR="008917CB">
        <w:rPr>
          <w:noProof/>
          <w:lang w:val="fr-FR" w:eastAsia="fr-FR"/>
        </w:rPr>
        <w:pict w14:anchorId="70D8E1AF">
          <v:shape id="_x0000_s1047" type="#_x0000_t202" style="position:absolute;margin-left:36.95pt;margin-top:565.3pt;width:361.65pt;height:32.05pt;z-index:251661312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47" inset=",7.2pt,,7.2pt">
              <w:txbxContent>
                <w:p w14:paraId="4BE104FA" w14:textId="7DCADAFA" w:rsidR="003B0AB0" w:rsidRPr="0039792F" w:rsidRDefault="003B0AB0" w:rsidP="00574740">
                  <w:pPr>
                    <w:jc w:val="center"/>
                    <w:rPr>
                      <w:rFonts w:ascii="Century Gothic" w:hAnsi="Century Gothic"/>
                      <w:sz w:val="12"/>
                      <w:szCs w:val="12"/>
                    </w:rPr>
                  </w:pPr>
                  <w:r w:rsidRPr="0039792F">
                    <w:rPr>
                      <w:rFonts w:ascii="Century Gothic" w:hAnsi="Century Gothic"/>
                      <w:sz w:val="12"/>
                      <w:szCs w:val="12"/>
                    </w:rPr>
                    <w:t xml:space="preserve">Pour le </w:t>
                  </w:r>
                  <w:proofErr w:type="spellStart"/>
                  <w:r w:rsidRPr="0039792F">
                    <w:rPr>
                      <w:rFonts w:ascii="Century Gothic" w:hAnsi="Century Gothic"/>
                      <w:sz w:val="12"/>
                      <w:szCs w:val="12"/>
                    </w:rPr>
                    <w:t>contrôle</w:t>
                  </w:r>
                  <w:proofErr w:type="spellEnd"/>
                  <w:r w:rsidRPr="0039792F">
                    <w:rPr>
                      <w:rFonts w:ascii="Century Gothic" w:hAnsi="Century Gothic"/>
                      <w:sz w:val="12"/>
                      <w:szCs w:val="12"/>
                    </w:rPr>
                    <w:t xml:space="preserve"> des </w:t>
                  </w:r>
                  <w:proofErr w:type="spellStart"/>
                  <w:r w:rsidRPr="0039792F">
                    <w:rPr>
                      <w:rFonts w:ascii="Century Gothic" w:hAnsi="Century Gothic"/>
                      <w:sz w:val="12"/>
                      <w:szCs w:val="12"/>
                    </w:rPr>
                    <w:t>normes</w:t>
                  </w:r>
                  <w:proofErr w:type="spellEnd"/>
                  <w:r w:rsidRPr="0039792F">
                    <w:rPr>
                      <w:rFonts w:ascii="Century Gothic" w:hAnsi="Century Gothic"/>
                      <w:sz w:val="12"/>
                      <w:szCs w:val="12"/>
                    </w:rPr>
                    <w:t xml:space="preserve"> </w:t>
                  </w:r>
                  <w:proofErr w:type="gramStart"/>
                  <w:r w:rsidRPr="0039792F">
                    <w:rPr>
                      <w:rFonts w:ascii="Century Gothic" w:hAnsi="Century Gothic"/>
                      <w:sz w:val="12"/>
                      <w:szCs w:val="12"/>
                    </w:rPr>
                    <w:t>et</w:t>
                  </w:r>
                  <w:proofErr w:type="gramEnd"/>
                  <w:r w:rsidRPr="0039792F">
                    <w:rPr>
                      <w:rFonts w:ascii="Century Gothic" w:hAnsi="Century Gothic"/>
                      <w:sz w:val="12"/>
                      <w:szCs w:val="12"/>
                    </w:rPr>
                    <w:t xml:space="preserve"> de la construction, nous </w:t>
                  </w:r>
                  <w:proofErr w:type="spellStart"/>
                  <w:r w:rsidRPr="0039792F">
                    <w:rPr>
                      <w:rFonts w:ascii="Century Gothic" w:hAnsi="Century Gothic"/>
                      <w:sz w:val="12"/>
                      <w:szCs w:val="12"/>
                    </w:rPr>
                    <w:t>collaborons</w:t>
                  </w:r>
                  <w:proofErr w:type="spellEnd"/>
                  <w:r w:rsidRPr="0039792F">
                    <w:rPr>
                      <w:rFonts w:ascii="Century Gothic" w:hAnsi="Century Gothic"/>
                      <w:sz w:val="12"/>
                      <w:szCs w:val="12"/>
                    </w:rPr>
                    <w:t xml:space="preserve"> avec les </w:t>
                  </w:r>
                  <w:proofErr w:type="spellStart"/>
                  <w:r w:rsidRPr="0039792F">
                    <w:rPr>
                      <w:rFonts w:ascii="Century Gothic" w:hAnsi="Century Gothic"/>
                      <w:sz w:val="12"/>
                      <w:szCs w:val="12"/>
                    </w:rPr>
                    <w:t>laboratoires</w:t>
                  </w:r>
                  <w:proofErr w:type="spellEnd"/>
                  <w:r w:rsidRPr="0039792F">
                    <w:rPr>
                      <w:rFonts w:ascii="Century Gothic" w:hAnsi="Century Gothic"/>
                      <w:sz w:val="12"/>
                      <w:szCs w:val="12"/>
                    </w:rPr>
                    <w:t xml:space="preserve"> DEKRA</w:t>
                  </w:r>
                </w:p>
              </w:txbxContent>
            </v:textbox>
            <w10:wrap anchorx="page" anchory="page"/>
          </v:shape>
        </w:pict>
      </w:r>
      <w:r w:rsidR="008917CB">
        <w:rPr>
          <w:noProof/>
          <w:lang w:eastAsia="fr-FR"/>
        </w:rPr>
        <w:pict w14:anchorId="4B56DB6D">
          <v:shape id="_x0000_s1046" type="#_x0000_t202" style="position:absolute;margin-left:424.65pt;margin-top:550.4pt;width:405.1pt;height:39.95pt;z-index:251660288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46" inset=",7.2pt,,7.2pt">
              <w:txbxContent>
                <w:p w14:paraId="165AC959" w14:textId="77777777" w:rsidR="003B0AB0" w:rsidRPr="005934C8" w:rsidRDefault="003B0AB0" w:rsidP="008A771F">
                  <w:pPr>
                    <w:jc w:val="center"/>
                    <w:rPr>
                      <w:rFonts w:ascii="Century Gothic" w:hAnsi="Century Gothic"/>
                      <w:w w:val="0"/>
                      <w:sz w:val="14"/>
                      <w:szCs w:val="14"/>
                      <w:lang w:val="fr-FR"/>
                    </w:rPr>
                  </w:pPr>
                  <w:proofErr w:type="spellStart"/>
                  <w:r w:rsidRPr="009E4821">
                    <w:rPr>
                      <w:rFonts w:ascii="Century Gothic" w:hAnsi="Century Gothic"/>
                      <w:b/>
                      <w:w w:val="0"/>
                      <w:sz w:val="14"/>
                      <w:szCs w:val="14"/>
                      <w:lang w:val="fr-FR"/>
                    </w:rPr>
                    <w:t>SoTech</w:t>
                  </w:r>
                  <w:proofErr w:type="spellEnd"/>
                  <w:r w:rsidRPr="009E4821">
                    <w:rPr>
                      <w:rFonts w:ascii="Century Gothic" w:hAnsi="Century Gothic"/>
                      <w:b/>
                      <w:w w:val="0"/>
                      <w:sz w:val="14"/>
                      <w:szCs w:val="14"/>
                      <w:lang w:val="fr-FR"/>
                    </w:rPr>
                    <w:t xml:space="preserve"> International</w:t>
                  </w:r>
                  <w:r w:rsidRPr="005934C8">
                    <w:rPr>
                      <w:rFonts w:ascii="Century Gothic" w:hAnsi="Century Gothic"/>
                      <w:w w:val="0"/>
                      <w:sz w:val="14"/>
                      <w:szCs w:val="14"/>
                      <w:lang w:val="fr-FR"/>
                    </w:rPr>
                    <w:t xml:space="preserve"> 140 rue Alexandre Fourni 94500 Champigny sur Marne France</w:t>
                  </w:r>
                </w:p>
                <w:p w14:paraId="33EB2716" w14:textId="77777777" w:rsidR="003B0AB0" w:rsidRPr="005934C8" w:rsidRDefault="003B0AB0" w:rsidP="008A771F">
                  <w:pPr>
                    <w:jc w:val="center"/>
                    <w:rPr>
                      <w:rFonts w:ascii="Century Gothic" w:hAnsi="Century Gothic"/>
                      <w:w w:val="0"/>
                      <w:sz w:val="14"/>
                      <w:szCs w:val="14"/>
                    </w:rPr>
                  </w:pPr>
                  <w:r w:rsidRPr="005934C8">
                    <w:rPr>
                      <w:rFonts w:ascii="Century Gothic" w:hAnsi="Century Gothic"/>
                      <w:w w:val="0"/>
                      <w:sz w:val="14"/>
                      <w:szCs w:val="14"/>
                      <w:lang w:val="fr-FR"/>
                    </w:rPr>
                    <w:t xml:space="preserve">Tel. : +331 5873 1160 </w:t>
                  </w:r>
                  <w:r>
                    <w:rPr>
                      <w:rFonts w:ascii="Century Gothic" w:hAnsi="Century Gothic"/>
                      <w:w w:val="0"/>
                      <w:sz w:val="14"/>
                      <w:szCs w:val="14"/>
                      <w:lang w:val="fr-FR"/>
                    </w:rPr>
                    <w:t xml:space="preserve">  Fax. : +331 4881 1970   </w:t>
                  </w:r>
                  <w:r w:rsidRPr="005934C8">
                    <w:rPr>
                      <w:rFonts w:ascii="Century Gothic" w:hAnsi="Century Gothic"/>
                      <w:w w:val="0"/>
                      <w:sz w:val="14"/>
                      <w:szCs w:val="14"/>
                      <w:lang w:val="fr-FR"/>
                    </w:rPr>
                    <w:t xml:space="preserve">Net. : </w:t>
                  </w:r>
                  <w:r w:rsidRPr="001678AD">
                    <w:rPr>
                      <w:rFonts w:ascii="Century Gothic" w:hAnsi="Century Gothic"/>
                      <w:b/>
                      <w:color w:val="FF0000"/>
                      <w:w w:val="0"/>
                      <w:sz w:val="14"/>
                      <w:szCs w:val="14"/>
                      <w:lang w:val="fr-FR"/>
                    </w:rPr>
                    <w:t>www.techwood.fr</w:t>
                  </w:r>
                </w:p>
              </w:txbxContent>
            </v:textbox>
            <w10:wrap type="through" anchorx="page" anchory="page"/>
          </v:shape>
        </w:pict>
      </w:r>
      <w:r w:rsidR="008917CB">
        <w:rPr>
          <w:noProof/>
          <w:lang w:val="fr-FR" w:eastAsia="fr-FR"/>
        </w:rPr>
        <w:pict w14:anchorId="226EFF43">
          <v:shape id="_x0000_s1061" type="#_x0000_t202" style="position:absolute;margin-left:254.4pt;margin-top:19.5pt;width:144.2pt;height:32.95pt;z-index:251668480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61" inset=",7.2pt,,7.2pt">
              <w:txbxContent>
                <w:p w14:paraId="49557A90" w14:textId="701CFC63" w:rsidR="003B0AB0" w:rsidRDefault="003B0AB0" w:rsidP="00C82191">
                  <w:pPr>
                    <w:jc w:val="center"/>
                  </w:pPr>
                  <w:r>
                    <w:rPr>
                      <w:rFonts w:ascii="Century Gothic" w:hAnsi="Century Gothic"/>
                      <w:lang w:val="fr-FR"/>
                    </w:rPr>
                    <w:t>Cuisson</w:t>
                  </w:r>
                </w:p>
              </w:txbxContent>
            </v:textbox>
            <w10:wrap type="tight" anchorx="page" anchory="page"/>
          </v:shape>
        </w:pict>
      </w:r>
      <w:r w:rsidR="008917CB">
        <w:rPr>
          <w:noProof/>
          <w:lang w:val="fr-FR" w:eastAsia="fr-FR"/>
        </w:rPr>
        <w:pict w14:anchorId="174366F6">
          <v:shape id="_x0000_s1060" type="#_x0000_t202" style="position:absolute;margin-left:835.35pt;margin-top:523.35pt;width:6.35pt;height:3.55pt;flip:y;z-index:251667456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60" inset=",7.2pt,,7.2pt">
              <w:txbxContent/>
            </v:textbox>
            <w10:wrap type="tight" anchorx="page" anchory="page"/>
          </v:shape>
        </w:pict>
      </w:r>
      <w:r w:rsidR="008917CB">
        <w:rPr>
          <w:noProof/>
          <w:lang w:eastAsia="fr-FR"/>
        </w:rPr>
        <w:pict w14:anchorId="7BB2C901">
          <v:shape id="_x0000_s1040" type="#_x0000_t202" style="position:absolute;margin-left:51.75pt;margin-top:507.9pt;width:331.05pt;height:14.75pt;z-index:251659264;mso-wrap-style:none;mso-wrap-edited:f;mso-position-horizontal-relative:page;mso-position-vertical-relative:page" wrapcoords="0 0 21600 0 21600 21600 0 21600 0 0" filled="f" stroked="f">
            <v:fill o:detectmouseclick="t"/>
            <v:textbox style="mso-next-textbox:#_x0000_s1040;mso-fit-shape-to-text:t" inset="5.4pt,0,5.4pt,0">
              <w:txbxContent>
                <w:tbl>
                  <w:tblPr>
                    <w:tblW w:w="0" w:type="auto"/>
                    <w:tblBorders>
                      <w:top w:val="single" w:sz="8" w:space="0" w:color="0D0D0D" w:themeColor="text1" w:themeTint="F2"/>
                    </w:tblBorders>
                    <w:tblLook w:val="04A0" w:firstRow="1" w:lastRow="0" w:firstColumn="1" w:lastColumn="0" w:noHBand="0" w:noVBand="1"/>
                  </w:tblPr>
                  <w:tblGrid>
                    <w:gridCol w:w="6621"/>
                  </w:tblGrid>
                  <w:tr w:rsidR="003B0AB0" w:rsidRPr="0011389A" w14:paraId="3C6EF6B9" w14:textId="77777777">
                    <w:trPr>
                      <w:trHeight w:val="57"/>
                    </w:trPr>
                    <w:tc>
                      <w:tcPr>
                        <w:tcW w:w="6621" w:type="dxa"/>
                      </w:tcPr>
                      <w:p w14:paraId="1D03F8DD" w14:textId="0C3760A1" w:rsidR="003B0AB0" w:rsidRPr="0011389A" w:rsidRDefault="003B0AB0" w:rsidP="00673D1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Century Gothic" w:hAnsi="Century Gothic"/>
                            <w:b/>
                            <w:sz w:val="18"/>
                            <w:szCs w:val="22"/>
                          </w:rPr>
                        </w:pPr>
                        <w:r>
                          <w:rPr>
                            <w:rFonts w:ascii="Baskerville" w:hAnsi="Baskerville" w:cs="Baskerville"/>
                            <w:color w:val="000000"/>
                            <w:szCs w:val="20"/>
                            <w:lang w:val="fr-FR" w:eastAsia="fr-FR"/>
                          </w:rPr>
                          <w:t>Pèse Aliments (</w:t>
                        </w:r>
                        <w:r w:rsidR="00673D18">
                          <w:rPr>
                            <w:rFonts w:ascii="Baskerville" w:hAnsi="Baskerville" w:cs="Baskerville"/>
                            <w:color w:val="000000"/>
                            <w:szCs w:val="20"/>
                            <w:lang w:val="fr-FR" w:eastAsia="fr-FR"/>
                          </w:rPr>
                          <w:t>Vert</w:t>
                        </w:r>
                        <w:r>
                          <w:rPr>
                            <w:rFonts w:ascii="Baskerville" w:hAnsi="Baskerville" w:cs="Baskerville"/>
                            <w:color w:val="000000"/>
                            <w:szCs w:val="20"/>
                            <w:lang w:val="fr-FR" w:eastAsia="fr-FR"/>
                          </w:rPr>
                          <w:t>)</w:t>
                        </w:r>
                      </w:p>
                    </w:tc>
                  </w:tr>
                </w:tbl>
                <w:p w14:paraId="07FBF924" w14:textId="77777777" w:rsidR="003B0AB0" w:rsidRPr="00E5420E" w:rsidRDefault="003B0AB0">
                  <w:pPr>
                    <w:rPr>
                      <w:rFonts w:ascii="Century Gothic" w:hAnsi="Century Gothic"/>
                      <w:w w:val="0"/>
                      <w:sz w:val="18"/>
                    </w:rPr>
                  </w:pPr>
                </w:p>
              </w:txbxContent>
            </v:textbox>
            <w10:wrap type="through" anchorx="page" anchory="page"/>
          </v:shape>
        </w:pict>
      </w:r>
      <w:r w:rsidR="008917CB">
        <w:rPr>
          <w:noProof/>
        </w:rPr>
        <w:pict w14:anchorId="14D61850">
          <v:shape id="_x0000_s1036" type="#_x0000_t202" style="position:absolute;margin-left:185.35pt;margin-top:22.9pt;width:52.25pt;height:15pt;z-index:251657216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6" inset="2.5mm,.5mm,.5mm,.5mm">
              <w:txbxContent>
                <w:p w14:paraId="3543577D" w14:textId="77777777" w:rsidR="003B0AB0" w:rsidRPr="00010B3D" w:rsidRDefault="003B0AB0" w:rsidP="008A771F">
                  <w:pPr>
                    <w:rPr>
                      <w:rFonts w:ascii="Arial" w:hAnsi="Arial"/>
                      <w:sz w:val="20"/>
                    </w:rPr>
                  </w:pPr>
                  <w:r w:rsidRPr="00010B3D">
                    <w:rPr>
                      <w:rFonts w:ascii="Arial" w:hAnsi="Arial"/>
                      <w:color w:val="FFFFFF"/>
                      <w:sz w:val="20"/>
                      <w:vertAlign w:val="superscript"/>
                    </w:rPr>
                    <w:t>®</w:t>
                  </w:r>
                </w:p>
              </w:txbxContent>
            </v:textbox>
            <w10:wrap type="tight" anchorx="page" anchory="page"/>
          </v:shape>
        </w:pict>
      </w:r>
      <w:r w:rsidR="008917CB">
        <w:rPr>
          <w:noProof/>
          <w:lang w:val="fr-FR" w:eastAsia="fr-FR"/>
        </w:rPr>
        <w:pict w14:anchorId="546E70D0">
          <v:shape id="_x0000_s1029" type="#_x0000_t202" style="position:absolute;margin-left:-.4pt;margin-top:18pt;width:234pt;height:36pt;z-index:251652096;mso-wrap-edited:f;mso-wrap-distance-left:.2mm;mso-wrap-distance-right:.2mm;mso-position-horizontal-relative:text;mso-position-vertical-relative:page" fillcolor="red" stroked="f">
            <v:fill o:detectmouseclick="t"/>
            <v:shadow on="t" opacity="22938f" mv:blur="38100f" offset="0,2pt"/>
            <v:textbox style="mso-next-textbox:#_x0000_s1029" inset=".5mm,1.5mm,.5mm,.5mm">
              <w:txbxContent>
                <w:p w14:paraId="23214240" w14:textId="77777777" w:rsidR="003B0AB0" w:rsidRPr="002B0354" w:rsidRDefault="003B0AB0" w:rsidP="008A771F">
                  <w:pPr>
                    <w:spacing w:line="216" w:lineRule="auto"/>
                    <w:ind w:left="335"/>
                    <w:jc w:val="center"/>
                    <w:rPr>
                      <w:rFonts w:ascii="Arial Black" w:hAnsi="Arial Black"/>
                      <w:color w:val="FFFFFF"/>
                      <w:spacing w:val="10"/>
                      <w:sz w:val="16"/>
                    </w:rPr>
                  </w:pPr>
                  <w:proofErr w:type="spellStart"/>
                  <w:r w:rsidRPr="002B0354">
                    <w:rPr>
                      <w:rFonts w:ascii="Arial Black" w:hAnsi="Arial Black"/>
                      <w:color w:val="FFFFFF"/>
                      <w:spacing w:val="10"/>
                      <w:sz w:val="44"/>
                    </w:rPr>
                    <w:t>Techwood</w:t>
                  </w:r>
                  <w:proofErr w:type="spellEnd"/>
                </w:p>
              </w:txbxContent>
            </v:textbox>
            <w10:wrap anchory="page"/>
          </v:shape>
        </w:pict>
      </w:r>
      <w:r w:rsidR="008917CB">
        <w:rPr>
          <w:rFonts w:ascii="Calibri" w:hAnsi="Calibri"/>
          <w:noProof/>
          <w:lang w:val="fr-FR" w:eastAsia="fr-FR"/>
        </w:rPr>
        <w:pict w14:anchorId="2BEAC3B7">
          <v:rect id="_x0000_s1028" style="position:absolute;margin-left:8pt;margin-top:-3.8pt;width:23.05pt;height:600.95pt;z-index:-251665408;mso-wrap-edited:f;mso-wrap-distance-left:.2mm;mso-wrap-distance-right:.2mm;mso-position-horizontal-relative:text;mso-position-vertical-relative:page" wrapcoords="-2700 -38 -3600 21638 26100 21638 25200 -38 -2700 -38" fillcolor="#7f7f7f" strokecolor="#bfbfbf" strokeweight=".5pt">
            <v:fill o:detectmouseclick="t"/>
            <v:shadow on="t" opacity="22938f" mv:blur="38100f" offset="0,0"/>
            <v:textbox inset=",7.2pt,,7.2pt"/>
            <w10:wrap anchory="page"/>
          </v:rect>
        </w:pict>
      </w:r>
      <w:r w:rsidR="008917CB">
        <w:rPr>
          <w:rFonts w:ascii="Calibri" w:hAnsi="Calibri"/>
          <w:noProof/>
          <w:lang w:val="fr-FR" w:eastAsia="fr-FR"/>
        </w:rPr>
        <w:pict w14:anchorId="68630963">
          <v:line id="_x0000_s1027" style="position:absolute;z-index:251650048;mso-wrap-edited:f;mso-position-horizontal-relative:text;mso-position-vertical-relative:text" from="414pt,-.55pt" to="414pt,607.45pt" wrapcoords="-2147483648 0 -2147483648 79 -2147483648 21759 -2147483648 21759 -2147483648 213 -2147483648 53 -2147483648 0 -2147483648 0" strokecolor="#d8d8d8" strokeweight=".5pt">
            <v:fill o:detectmouseclick="t"/>
            <v:shadow on="t" opacity="22938f" mv:blur="38100f" offset="0,2pt"/>
            <v:textbox inset=",7.2pt,,7.2pt"/>
            <w10:wrap type="tight"/>
          </v:line>
        </w:pict>
      </w:r>
      <w:r w:rsidR="00427B1C" w:rsidRPr="00D8168E">
        <w:rPr>
          <w:rFonts w:ascii="Century Gothic" w:hAnsi="Century Gothic"/>
          <w:b/>
          <w:sz w:val="18"/>
          <w:szCs w:val="22"/>
        </w:rPr>
        <w:t xml:space="preserve"> </w:t>
      </w:r>
      <w:bookmarkStart w:id="0" w:name="_GoBack"/>
      <w:bookmarkEnd w:id="0"/>
    </w:p>
    <w:sectPr w:rsidR="008A771F" w:rsidSect="002D5A99">
      <w:pgSz w:w="16834" w:h="11901" w:orient="landscape"/>
      <w:pgMar w:top="0" w:right="0" w:bottom="0" w:left="0" w:header="0" w:footer="0" w:gutter="0"/>
      <w:cols w:num="2"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782F007" w14:textId="77777777" w:rsidR="002E0AD9" w:rsidRDefault="002E0AD9">
      <w:r>
        <w:separator/>
      </w:r>
    </w:p>
  </w:endnote>
  <w:endnote w:type="continuationSeparator" w:id="0">
    <w:p w14:paraId="129D84A8" w14:textId="77777777" w:rsidR="002E0AD9" w:rsidRDefault="002E0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iti TC Medium">
    <w:panose1 w:val="00000000000000000000"/>
    <w:charset w:val="51"/>
    <w:family w:val="auto"/>
    <w:pitch w:val="variable"/>
    <w:sig w:usb0="8000002F" w:usb1="0808004A" w:usb2="00000010" w:usb3="00000000" w:csb0="00100000" w:csb1="00000000"/>
  </w:font>
  <w:font w:name="Baskerville">
    <w:panose1 w:val="02020502070401020303"/>
    <w:charset w:val="00"/>
    <w:family w:val="auto"/>
    <w:pitch w:val="variable"/>
    <w:sig w:usb0="80000063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DBAFF3D" w14:textId="77777777" w:rsidR="002E0AD9" w:rsidRDefault="002E0AD9">
      <w:r>
        <w:separator/>
      </w:r>
    </w:p>
  </w:footnote>
  <w:footnote w:type="continuationSeparator" w:id="0">
    <w:p w14:paraId="0E90DAA1" w14:textId="77777777" w:rsidR="002E0AD9" w:rsidRDefault="002E0A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markup="0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2"/>
  </w:compat>
  <w:docVars>
    <w:docVar w:name="OpenInPublishingView" w:val="0"/>
    <w:docVar w:name="PublishingViewTables" w:val="0"/>
  </w:docVars>
  <w:rsids>
    <w:rsidRoot w:val="00BC7885"/>
    <w:rsid w:val="0001756F"/>
    <w:rsid w:val="00044FA5"/>
    <w:rsid w:val="000E0AFA"/>
    <w:rsid w:val="00115265"/>
    <w:rsid w:val="001858E9"/>
    <w:rsid w:val="00196F98"/>
    <w:rsid w:val="001B5BE8"/>
    <w:rsid w:val="0027359D"/>
    <w:rsid w:val="002D5A99"/>
    <w:rsid w:val="002E0AD9"/>
    <w:rsid w:val="002E4C42"/>
    <w:rsid w:val="003316B4"/>
    <w:rsid w:val="00360C44"/>
    <w:rsid w:val="003B0AB0"/>
    <w:rsid w:val="004019C8"/>
    <w:rsid w:val="00427B1C"/>
    <w:rsid w:val="00475A76"/>
    <w:rsid w:val="00491857"/>
    <w:rsid w:val="004B12FA"/>
    <w:rsid w:val="004C0FF9"/>
    <w:rsid w:val="00513B36"/>
    <w:rsid w:val="00514939"/>
    <w:rsid w:val="005256C8"/>
    <w:rsid w:val="00574740"/>
    <w:rsid w:val="005E6BA7"/>
    <w:rsid w:val="006057C7"/>
    <w:rsid w:val="00673D18"/>
    <w:rsid w:val="006D1035"/>
    <w:rsid w:val="006D1C22"/>
    <w:rsid w:val="006D688B"/>
    <w:rsid w:val="006E4A2C"/>
    <w:rsid w:val="006F17A8"/>
    <w:rsid w:val="0075177F"/>
    <w:rsid w:val="007939B8"/>
    <w:rsid w:val="007D46A1"/>
    <w:rsid w:val="007E015F"/>
    <w:rsid w:val="00807DFC"/>
    <w:rsid w:val="00864DDF"/>
    <w:rsid w:val="008673F1"/>
    <w:rsid w:val="00882BBF"/>
    <w:rsid w:val="00884CCD"/>
    <w:rsid w:val="00884F45"/>
    <w:rsid w:val="008917CB"/>
    <w:rsid w:val="008A771F"/>
    <w:rsid w:val="008B39E8"/>
    <w:rsid w:val="008D6A6B"/>
    <w:rsid w:val="008E5FB5"/>
    <w:rsid w:val="009B648F"/>
    <w:rsid w:val="009C5155"/>
    <w:rsid w:val="009D6A7F"/>
    <w:rsid w:val="009D7265"/>
    <w:rsid w:val="00A56797"/>
    <w:rsid w:val="00A703F9"/>
    <w:rsid w:val="00AC0CB2"/>
    <w:rsid w:val="00BC7885"/>
    <w:rsid w:val="00C56F7B"/>
    <w:rsid w:val="00C82191"/>
    <w:rsid w:val="00CE0EDD"/>
    <w:rsid w:val="00D35F58"/>
    <w:rsid w:val="00D533F3"/>
    <w:rsid w:val="00D536CC"/>
    <w:rsid w:val="00D653FF"/>
    <w:rsid w:val="00D71F1D"/>
    <w:rsid w:val="00D77AD9"/>
    <w:rsid w:val="00D839D9"/>
    <w:rsid w:val="00D945EA"/>
    <w:rsid w:val="00DA66D0"/>
    <w:rsid w:val="00DC1068"/>
    <w:rsid w:val="00DC78F6"/>
    <w:rsid w:val="00DE43D0"/>
    <w:rsid w:val="00E92FF2"/>
    <w:rsid w:val="00EC4F0B"/>
    <w:rsid w:val="00EF0295"/>
    <w:rsid w:val="00EF32E5"/>
    <w:rsid w:val="00F17030"/>
    <w:rsid w:val="00F74F7A"/>
    <w:rsid w:val="00FA2993"/>
    <w:rsid w:val="00FB05E6"/>
    <w:rsid w:val="00FD1079"/>
    <w:rsid w:val="00FD7C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0341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C0430"/>
    <w:rPr>
      <w:sz w:val="24"/>
      <w:szCs w:val="24"/>
      <w:lang w:val="en-GB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C043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C0430"/>
    <w:rPr>
      <w:rFonts w:ascii="Cambria" w:eastAsia="Cambria" w:hAnsi="Cambria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3C04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C0430"/>
    <w:rPr>
      <w:rFonts w:ascii="Cambria" w:eastAsia="Cambria" w:hAnsi="Cambria" w:cs="Times New Roman"/>
    </w:rPr>
  </w:style>
  <w:style w:type="character" w:styleId="Lienhypertexte">
    <w:name w:val="Hyperlink"/>
    <w:rsid w:val="006A7CC8"/>
    <w:rPr>
      <w:color w:val="0000FF"/>
      <w:u w:val="single"/>
    </w:rPr>
  </w:style>
  <w:style w:type="table" w:styleId="Grille">
    <w:name w:val="Table Grid"/>
    <w:basedOn w:val="TableauNormal"/>
    <w:rsid w:val="00A136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6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D:Users:alainrabion:Desktop:CANEVAS%20TECHWOOD%202012-2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CANEVAS TECHWOOD 2012-2.dot</Template>
  <TotalTime>3</TotalTime>
  <Pages>1</Pages>
  <Words>2</Words>
  <Characters>15</Characters>
  <Application>Microsoft Macintosh Word</Application>
  <DocSecurity>0</DocSecurity>
  <Lines>1</Lines>
  <Paragraphs>1</Paragraphs>
  <ScaleCrop>false</ScaleCrop>
  <Company>sotech</Company>
  <LinksUpToDate>false</LinksUpToDate>
  <CharactersWithSpaces>16</CharactersWithSpaces>
  <SharedDoc>false</SharedDoc>
  <HLinks>
    <vt:vector size="24" baseType="variant">
      <vt:variant>
        <vt:i4>5505112</vt:i4>
      </vt:variant>
      <vt:variant>
        <vt:i4>-1</vt:i4>
      </vt:variant>
      <vt:variant>
        <vt:i4>1039</vt:i4>
      </vt:variant>
      <vt:variant>
        <vt:i4>1</vt:i4>
      </vt:variant>
      <vt:variant>
        <vt:lpwstr>AA039204</vt:lpwstr>
      </vt:variant>
      <vt:variant>
        <vt:lpwstr/>
      </vt:variant>
      <vt:variant>
        <vt:i4>196704</vt:i4>
      </vt:variant>
      <vt:variant>
        <vt:i4>-1</vt:i4>
      </vt:variant>
      <vt:variant>
        <vt:i4>1051</vt:i4>
      </vt:variant>
      <vt:variant>
        <vt:i4>1</vt:i4>
      </vt:variant>
      <vt:variant>
        <vt:lpwstr>220px-Logo_Dekra_2006</vt:lpwstr>
      </vt:variant>
      <vt:variant>
        <vt:lpwstr/>
      </vt:variant>
      <vt:variant>
        <vt:i4>6750219</vt:i4>
      </vt:variant>
      <vt:variant>
        <vt:i4>-1</vt:i4>
      </vt:variant>
      <vt:variant>
        <vt:i4>1053</vt:i4>
      </vt:variant>
      <vt:variant>
        <vt:i4>1</vt:i4>
      </vt:variant>
      <vt:variant>
        <vt:lpwstr>logoSGS</vt:lpwstr>
      </vt:variant>
      <vt:variant>
        <vt:lpwstr/>
      </vt:variant>
      <vt:variant>
        <vt:i4>852058</vt:i4>
      </vt:variant>
      <vt:variant>
        <vt:i4>-1</vt:i4>
      </vt:variant>
      <vt:variant>
        <vt:i4>1055</vt:i4>
      </vt:variant>
      <vt:variant>
        <vt:i4>1</vt:i4>
      </vt:variant>
      <vt:variant>
        <vt:lpwstr>Lcie_logo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RABION</dc:creator>
  <cp:keywords/>
  <cp:lastModifiedBy>hylane benchabo</cp:lastModifiedBy>
  <cp:revision>3</cp:revision>
  <cp:lastPrinted>2013-04-16T07:59:00Z</cp:lastPrinted>
  <dcterms:created xsi:type="dcterms:W3CDTF">2013-04-16T08:02:00Z</dcterms:created>
  <dcterms:modified xsi:type="dcterms:W3CDTF">2013-04-16T08:07:00Z</dcterms:modified>
</cp:coreProperties>
</file>